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10C" w:rsidRPr="000B2A3C" w:rsidRDefault="00D4110C" w:rsidP="0095722F">
      <w:pPr>
        <w:shd w:val="clear" w:color="auto" w:fill="E6E6E6"/>
        <w:jc w:val="center"/>
        <w:rPr>
          <w:rFonts w:ascii="Cambria" w:hAnsi="Cambria"/>
          <w:b/>
          <w:bCs/>
          <w:iCs/>
          <w:color w:val="333333"/>
          <w:sz w:val="28"/>
          <w:szCs w:val="22"/>
          <w:lang w:val="pt-BR"/>
        </w:rPr>
      </w:pPr>
      <w:r w:rsidRPr="000B2A3C">
        <w:rPr>
          <w:rFonts w:ascii="Cambria" w:hAnsi="Cambria"/>
          <w:b/>
          <w:bCs/>
          <w:iCs/>
          <w:color w:val="333333"/>
          <w:sz w:val="28"/>
          <w:szCs w:val="22"/>
          <w:lang w:val="pt-BR"/>
        </w:rPr>
        <w:t>FORMULARIO A COMPLETAR POR MÉDICO TRATANTE</w:t>
      </w:r>
    </w:p>
    <w:p w:rsidR="00D4110C" w:rsidRPr="006A4A28" w:rsidRDefault="00D4110C" w:rsidP="0095722F">
      <w:pPr>
        <w:shd w:val="clear" w:color="auto" w:fill="E6E6E6"/>
        <w:jc w:val="center"/>
        <w:rPr>
          <w:rFonts w:ascii="Cambria" w:hAnsi="Cambria"/>
          <w:b/>
          <w:bCs/>
          <w:iCs/>
          <w:color w:val="333333"/>
          <w:sz w:val="28"/>
          <w:szCs w:val="22"/>
          <w:lang w:val="es-UY"/>
        </w:rPr>
      </w:pPr>
      <w:r w:rsidRPr="006A4A28">
        <w:rPr>
          <w:rFonts w:ascii="Cambria" w:hAnsi="Cambria"/>
          <w:b/>
          <w:bCs/>
          <w:iCs/>
          <w:color w:val="333333"/>
          <w:sz w:val="28"/>
          <w:szCs w:val="22"/>
          <w:lang w:val="es-UY"/>
        </w:rPr>
        <w:t xml:space="preserve"> CLÍNICA ECHO – HEPATITIS C – URUGUAY </w:t>
      </w:r>
    </w:p>
    <w:p w:rsidR="00D4110C" w:rsidRPr="00D21F9C" w:rsidRDefault="00D4110C" w:rsidP="0095722F">
      <w:pPr>
        <w:shd w:val="clear" w:color="auto" w:fill="E6E6E6"/>
        <w:jc w:val="center"/>
        <w:rPr>
          <w:rFonts w:ascii="Cambria" w:hAnsi="Cambria"/>
          <w:b/>
          <w:bCs/>
          <w:iCs/>
          <w:color w:val="FF0000"/>
          <w:sz w:val="28"/>
          <w:szCs w:val="22"/>
          <w:lang w:val="es-UY"/>
        </w:rPr>
      </w:pPr>
      <w:r w:rsidRPr="00D21F9C">
        <w:rPr>
          <w:rFonts w:ascii="Cambria" w:hAnsi="Cambria"/>
          <w:b/>
          <w:bCs/>
          <w:iCs/>
          <w:color w:val="FF0000"/>
          <w:sz w:val="28"/>
          <w:szCs w:val="22"/>
          <w:lang w:val="es-UY"/>
        </w:rPr>
        <w:t>EXCLUSIVO PARA SEGUIMIENTO DE CASOS YA PRESENTADOS</w:t>
      </w:r>
      <w:r>
        <w:rPr>
          <w:rFonts w:ascii="Cambria" w:hAnsi="Cambria"/>
          <w:b/>
          <w:bCs/>
          <w:iCs/>
          <w:color w:val="FF0000"/>
          <w:sz w:val="28"/>
          <w:szCs w:val="22"/>
          <w:lang w:val="es-UY"/>
        </w:rPr>
        <w:t xml:space="preserve"> PREVIAMENTE</w:t>
      </w:r>
    </w:p>
    <w:p w:rsidR="00D4110C" w:rsidRPr="006A4A28" w:rsidRDefault="00D4110C" w:rsidP="00914B9F">
      <w:pPr>
        <w:rPr>
          <w:rFonts w:ascii="Cambria" w:hAnsi="Cambria"/>
          <w:b/>
          <w:bCs/>
          <w:i/>
          <w:iCs/>
          <w:color w:val="FF0000"/>
          <w:sz w:val="22"/>
          <w:szCs w:val="22"/>
          <w:lang w:val="es-UY"/>
        </w:rPr>
      </w:pPr>
    </w:p>
    <w:p w:rsidR="00D4110C" w:rsidRPr="006A4A28" w:rsidRDefault="00D4110C" w:rsidP="00914B9F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D4110C" w:rsidRDefault="00D4110C" w:rsidP="00914B9F">
      <w:pPr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</w:pPr>
      <w:r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  <w:t xml:space="preserve">CASO SEGUIMIENTO </w:t>
      </w:r>
    </w:p>
    <w:p w:rsidR="00D4110C" w:rsidRPr="00FF7C3D" w:rsidRDefault="00D4110C" w:rsidP="00914B9F">
      <w:pPr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</w:pPr>
      <w:r w:rsidRPr="00FF7C3D"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  <w:t>Número de identificación ECHO</w:t>
      </w:r>
      <w:r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  <w:t>*</w:t>
      </w:r>
      <w:r w:rsidRPr="00FF7C3D"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  <w:t>:</w:t>
      </w:r>
      <w:r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  <w:t xml:space="preserve"> </w:t>
      </w:r>
    </w:p>
    <w:p w:rsidR="00D4110C" w:rsidRDefault="00D4110C" w:rsidP="00D21F9C">
      <w:pPr>
        <w:rPr>
          <w:rFonts w:ascii="Cambria" w:hAnsi="Cambria"/>
          <w:b/>
          <w:bCs/>
          <w:iCs/>
          <w:color w:val="FF0000"/>
          <w:sz w:val="22"/>
          <w:szCs w:val="22"/>
          <w:lang w:val="es-UY"/>
        </w:rPr>
      </w:pPr>
      <w:r w:rsidRPr="002D0CB8">
        <w:rPr>
          <w:rFonts w:ascii="Cambria" w:hAnsi="Cambria"/>
          <w:b/>
          <w:bCs/>
          <w:iCs/>
          <w:color w:val="FF0000"/>
          <w:sz w:val="22"/>
          <w:szCs w:val="22"/>
          <w:lang w:val="es-UY"/>
        </w:rPr>
        <w:t>Nombre del médico tratante:</w:t>
      </w:r>
    </w:p>
    <w:p w:rsidR="00D4110C" w:rsidRPr="00ED7E6A" w:rsidRDefault="00D4110C" w:rsidP="00D21F9C">
      <w:pPr>
        <w:rPr>
          <w:rFonts w:ascii="Cambria" w:hAnsi="Cambria"/>
          <w:b/>
          <w:bCs/>
          <w:iCs/>
          <w:color w:val="FF0000"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color w:val="FF0000"/>
          <w:sz w:val="22"/>
          <w:szCs w:val="22"/>
          <w:lang w:val="es-UY"/>
        </w:rPr>
        <w:t xml:space="preserve">Fecha de envío de este formulario: </w:t>
      </w:r>
    </w:p>
    <w:p w:rsidR="00D4110C" w:rsidRDefault="00D4110C" w:rsidP="00914B9F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D4110C" w:rsidRPr="00186B28" w:rsidRDefault="00D4110C" w:rsidP="00914B9F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D4110C" w:rsidRDefault="00D4110C" w:rsidP="00914B9F">
      <w:pPr>
        <w:rPr>
          <w:rFonts w:ascii="Cambria" w:hAnsi="Cambria"/>
          <w:b/>
          <w:bCs/>
          <w:iCs/>
          <w:sz w:val="22"/>
          <w:szCs w:val="22"/>
          <w:lang w:val="es-ES_tradnl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.6pt;margin-top:11.85pt;width:501pt;height:.6pt;flip:y;z-index:251658240" o:connectortype="straight"/>
        </w:pict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>Resumen del caso</w:t>
      </w:r>
    </w:p>
    <w:p w:rsidR="00D4110C" w:rsidRDefault="00D4110C" w:rsidP="00364171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D4110C" w:rsidRDefault="00D4110C" w:rsidP="00364171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D4110C" w:rsidRDefault="00D4110C" w:rsidP="00364171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  <w:r>
        <w:rPr>
          <w:rFonts w:ascii="Cambria" w:hAnsi="Cambria"/>
          <w:b/>
          <w:bCs/>
          <w:iCs/>
          <w:sz w:val="22"/>
          <w:szCs w:val="22"/>
          <w:lang w:val="es-ES_tradnl"/>
        </w:rPr>
        <w:t xml:space="preserve">Sexo:                   Edad:                         Comorbilidad: </w:t>
      </w:r>
    </w:p>
    <w:p w:rsidR="00D4110C" w:rsidRDefault="00D4110C" w:rsidP="00364171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  <w:r>
        <w:rPr>
          <w:rFonts w:ascii="Cambria" w:hAnsi="Cambria"/>
          <w:b/>
          <w:bCs/>
          <w:iCs/>
          <w:sz w:val="22"/>
          <w:szCs w:val="22"/>
          <w:lang w:val="es-ES_tradnl"/>
        </w:rPr>
        <w:t xml:space="preserve">Genotipo viral: </w:t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  <w:t>Carga viral basal:</w:t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  <w:t xml:space="preserve">Estadio de la enf. hepática: </w:t>
      </w:r>
    </w:p>
    <w:p w:rsidR="00D4110C" w:rsidRDefault="00D4110C" w:rsidP="00ED194E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>Coinfecciones: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</w:p>
    <w:p w:rsidR="00D4110C" w:rsidRDefault="00D4110C" w:rsidP="006A4A28">
      <w:pPr>
        <w:rPr>
          <w:rFonts w:ascii="Cambria" w:hAnsi="Cambria"/>
          <w:b/>
          <w:sz w:val="22"/>
          <w:szCs w:val="22"/>
          <w:lang w:val="es-ES_tradnl"/>
        </w:rPr>
      </w:pPr>
    </w:p>
    <w:p w:rsidR="00D4110C" w:rsidRDefault="00D4110C" w:rsidP="006A4A28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Medicación habitual: ninguna</w:t>
      </w:r>
    </w:p>
    <w:p w:rsidR="00D4110C" w:rsidRPr="00ED194E" w:rsidRDefault="00D4110C" w:rsidP="00ED194E">
      <w:pPr>
        <w:rPr>
          <w:rFonts w:ascii="Cambria" w:hAnsi="Cambria"/>
          <w:b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  <w:r>
        <w:rPr>
          <w:rFonts w:ascii="Cambria" w:hAnsi="Cambria"/>
          <w:b/>
          <w:bCs/>
          <w:iCs/>
          <w:sz w:val="22"/>
          <w:szCs w:val="22"/>
          <w:lang w:val="es-ES_tradnl"/>
        </w:rPr>
        <w:t>Pretratamiento:</w:t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</w: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  <w:r>
        <w:rPr>
          <w:rFonts w:ascii="Cambria" w:hAnsi="Cambria"/>
          <w:b/>
          <w:bCs/>
          <w:iCs/>
          <w:sz w:val="22"/>
          <w:szCs w:val="22"/>
          <w:lang w:val="es-ES_tradnl"/>
        </w:rPr>
        <w:t>En tratamiento:</w:t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ab/>
        <w:t xml:space="preserve">Semana: </w:t>
      </w: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  <w:r>
        <w:rPr>
          <w:noProof/>
        </w:rPr>
        <w:pict>
          <v:shape id="_x0000_s1030" type="#_x0000_t32" style="position:absolute;margin-left:.6pt;margin-top:11.95pt;width:501pt;height:.6pt;flip:y;z-index:251659264" o:connectortype="straight"/>
        </w:pict>
      </w:r>
      <w:r>
        <w:rPr>
          <w:rFonts w:ascii="Cambria" w:hAnsi="Cambria"/>
          <w:b/>
          <w:bCs/>
          <w:iCs/>
          <w:sz w:val="22"/>
          <w:szCs w:val="22"/>
          <w:lang w:val="es-ES_tradnl"/>
        </w:rPr>
        <w:t>Respuesta a las consideraciones de la clínica ECHO previa</w:t>
      </w: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  <w:r>
        <w:rPr>
          <w:rFonts w:ascii="Cambria" w:hAnsi="Cambria"/>
          <w:b/>
          <w:bCs/>
          <w:iCs/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D4110C" w:rsidRDefault="00D4110C" w:rsidP="006A4A28">
      <w:pPr>
        <w:spacing w:line="360" w:lineRule="auto"/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1"/>
        <w:gridCol w:w="1116"/>
        <w:gridCol w:w="1117"/>
        <w:gridCol w:w="1117"/>
        <w:gridCol w:w="1117"/>
        <w:gridCol w:w="1117"/>
        <w:gridCol w:w="1117"/>
        <w:gridCol w:w="1117"/>
        <w:gridCol w:w="1117"/>
      </w:tblGrid>
      <w:tr w:rsidR="00D4110C" w:rsidRPr="00470E93" w:rsidTr="003D4A46">
        <w:tc>
          <w:tcPr>
            <w:tcW w:w="2081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>
              <w:rPr>
                <w:rFonts w:ascii="Cambria" w:hAnsi="Cambria"/>
                <w:b/>
                <w:bCs/>
                <w:iCs/>
                <w:sz w:val="22"/>
                <w:szCs w:val="22"/>
                <w:lang w:val="es-ES_tradnl"/>
              </w:rPr>
              <w:br w:type="page"/>
            </w: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Semana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Basal</w:t>
            </w: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Dosis de INF PEG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Dosis de Ribavirina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D67FD7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Carga viral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1236F2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21536A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1236F2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21536A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Hemoglobina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1236F2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21536A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Blancos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A008C8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21536A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Neutrófilos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906A2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Plaquetas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906A2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906A2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Bilirrubina total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5B0328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Fosfatasa alcalina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5B0328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AST (TGO)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5B0328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ALT (TGP)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5B0328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Albúmina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41594B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TP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03281C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03281C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Creatinina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03281C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TSH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5C25D4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  <w:tr w:rsidR="00D4110C" w:rsidRPr="00470E93" w:rsidTr="003D4A46">
        <w:tc>
          <w:tcPr>
            <w:tcW w:w="2081" w:type="dxa"/>
          </w:tcPr>
          <w:p w:rsidR="00D4110C" w:rsidRPr="00470E93" w:rsidRDefault="00D4110C" w:rsidP="00A0565F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  <w:r w:rsidRPr="00470E93">
              <w:rPr>
                <w:rFonts w:ascii="Cambria" w:hAnsi="Cambria"/>
                <w:b/>
                <w:sz w:val="20"/>
                <w:szCs w:val="20"/>
                <w:lang w:val="es-ES_tradnl"/>
              </w:rPr>
              <w:t>Colesterol/TG</w:t>
            </w:r>
          </w:p>
        </w:tc>
        <w:tc>
          <w:tcPr>
            <w:tcW w:w="1116" w:type="dxa"/>
          </w:tcPr>
          <w:p w:rsidR="00D4110C" w:rsidRPr="00470E93" w:rsidRDefault="00D4110C" w:rsidP="009D4EFA">
            <w:pPr>
              <w:jc w:val="center"/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03281C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17" w:type="dxa"/>
          </w:tcPr>
          <w:p w:rsidR="00D4110C" w:rsidRPr="00470E93" w:rsidRDefault="00D4110C" w:rsidP="00302E31">
            <w:pPr>
              <w:rPr>
                <w:rFonts w:ascii="Cambria" w:hAnsi="Cambria"/>
                <w:b/>
                <w:sz w:val="20"/>
                <w:szCs w:val="20"/>
                <w:lang w:val="es-ES_tradnl"/>
              </w:rPr>
            </w:pPr>
          </w:p>
        </w:tc>
      </w:tr>
    </w:tbl>
    <w:p w:rsidR="00D4110C" w:rsidRDefault="00D4110C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D4110C" w:rsidRDefault="00D4110C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D4110C" w:rsidRDefault="00D4110C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noProof/>
        </w:rPr>
        <w:pict>
          <v:shape id="_x0000_s1031" type="#_x0000_t32" style="position:absolute;margin-left:1.2pt;margin-top:11.95pt;width:501pt;height:.6pt;flip:y;z-index:251660288" o:connectortype="straight"/>
        </w:pict>
      </w:r>
      <w:r>
        <w:rPr>
          <w:rFonts w:ascii="Cambria" w:hAnsi="Cambria"/>
          <w:b/>
          <w:sz w:val="22"/>
          <w:szCs w:val="22"/>
          <w:lang w:val="es-ES_tradnl"/>
        </w:rPr>
        <w:t>Preguntas que desea que el equipo ECHO le responda:</w:t>
      </w:r>
    </w:p>
    <w:p w:rsidR="00D4110C" w:rsidRDefault="00D4110C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D4110C" w:rsidRDefault="00D4110C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D4110C" w:rsidRPr="00771252" w:rsidRDefault="00D4110C" w:rsidP="00122E95">
      <w:pPr>
        <w:spacing w:line="360" w:lineRule="auto"/>
        <w:rPr>
          <w:rFonts w:ascii="Cambria" w:hAnsi="Cambria"/>
          <w:b/>
          <w:sz w:val="22"/>
          <w:szCs w:val="22"/>
          <w:lang w:val="es-UY"/>
        </w:rPr>
      </w:pPr>
      <w:r>
        <w:rPr>
          <w:rFonts w:ascii="Cambria" w:hAnsi="Cambria"/>
          <w:b/>
          <w:sz w:val="22"/>
          <w:szCs w:val="22"/>
          <w:lang w:val="es-UY"/>
        </w:rPr>
        <w:t>…</w:t>
      </w:r>
      <w:r w:rsidRPr="00771252">
        <w:rPr>
          <w:rFonts w:ascii="Cambria" w:hAnsi="Cambria"/>
          <w:b/>
          <w:sz w:val="22"/>
          <w:szCs w:val="22"/>
          <w:lang w:val="es-UY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mbria" w:hAnsi="Cambria"/>
          <w:b/>
          <w:sz w:val="22"/>
          <w:szCs w:val="22"/>
          <w:lang w:val="es-UY"/>
        </w:rPr>
        <w:t>………………</w:t>
      </w:r>
      <w:r w:rsidRPr="00771252">
        <w:rPr>
          <w:rFonts w:ascii="Cambria" w:hAnsi="Cambria"/>
          <w:b/>
          <w:sz w:val="22"/>
          <w:szCs w:val="22"/>
          <w:lang w:val="es-UY"/>
        </w:rPr>
        <w:t>…………………………………………………………………………………………………...</w:t>
      </w:r>
    </w:p>
    <w:p w:rsidR="00D4110C" w:rsidRDefault="00D4110C" w:rsidP="00F558ED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10C" w:rsidRDefault="00D4110C" w:rsidP="00F558ED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</w:p>
    <w:p w:rsidR="00D4110C" w:rsidRDefault="00D4110C" w:rsidP="00F558ED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</w:p>
    <w:p w:rsidR="00D4110C" w:rsidRPr="004744CE" w:rsidRDefault="00D4110C" w:rsidP="004A3745">
      <w:pPr>
        <w:rPr>
          <w:rFonts w:ascii="Cambria" w:hAnsi="Cambria"/>
          <w:b/>
          <w:sz w:val="22"/>
          <w:szCs w:val="22"/>
          <w:lang w:val="es-ES_tradnl"/>
        </w:rPr>
      </w:pPr>
      <w:r w:rsidRPr="004744CE">
        <w:rPr>
          <w:rFonts w:ascii="Cambria" w:hAnsi="Cambria"/>
          <w:b/>
          <w:sz w:val="22"/>
          <w:szCs w:val="22"/>
          <w:lang w:val="es-ES_tradnl"/>
        </w:rPr>
        <w:t xml:space="preserve">Una vez completado este formulario, envíe el archivo y sus adjuntos (si corresponde) a la casilla de correo: </w:t>
      </w:r>
      <w:hyperlink r:id="rId7" w:history="1">
        <w:r w:rsidRPr="004744CE">
          <w:rPr>
            <w:rStyle w:val="Hyperlink"/>
            <w:rFonts w:ascii="Cambria" w:hAnsi="Cambria"/>
            <w:b/>
            <w:sz w:val="22"/>
            <w:szCs w:val="22"/>
            <w:lang w:val="es-ES_tradnl"/>
          </w:rPr>
          <w:t>proyecto.echo.uruguay@gmail.com</w:t>
        </w:r>
      </w:hyperlink>
      <w:r w:rsidRPr="004744CE">
        <w:rPr>
          <w:rFonts w:ascii="Cambria" w:hAnsi="Cambria"/>
          <w:b/>
          <w:sz w:val="22"/>
          <w:szCs w:val="22"/>
          <w:lang w:val="es-ES_tradnl"/>
        </w:rPr>
        <w:t xml:space="preserve">. En breve y por la misma vía, se le comunicará la fecha y horario de la teleconferencia donde presentará el </w:t>
      </w:r>
      <w:r>
        <w:rPr>
          <w:rFonts w:ascii="Cambria" w:hAnsi="Cambria"/>
          <w:b/>
          <w:sz w:val="22"/>
          <w:szCs w:val="22"/>
          <w:lang w:val="es-ES_tradnl"/>
        </w:rPr>
        <w:t xml:space="preserve">seguimiento del </w:t>
      </w:r>
      <w:r w:rsidRPr="004744CE">
        <w:rPr>
          <w:rFonts w:ascii="Cambria" w:hAnsi="Cambria"/>
          <w:b/>
          <w:sz w:val="22"/>
          <w:szCs w:val="22"/>
          <w:lang w:val="es-ES_tradnl"/>
        </w:rPr>
        <w:t>caso.</w:t>
      </w:r>
    </w:p>
    <w:p w:rsidR="00D4110C" w:rsidRDefault="00D4110C" w:rsidP="00F558ED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</w:p>
    <w:sectPr w:rsidR="00D4110C" w:rsidSect="00ED194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10C" w:rsidRDefault="00D4110C">
      <w:r>
        <w:separator/>
      </w:r>
    </w:p>
  </w:endnote>
  <w:endnote w:type="continuationSeparator" w:id="0">
    <w:p w:rsidR="00D4110C" w:rsidRDefault="00D41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0C" w:rsidRPr="00D21F9C" w:rsidRDefault="00D4110C" w:rsidP="00D21F9C">
    <w:pPr>
      <w:rPr>
        <w:rStyle w:val="PageNumber"/>
        <w:rFonts w:ascii="Cambria" w:hAnsi="Cambria"/>
        <w:color w:val="333333"/>
        <w:sz w:val="18"/>
        <w:szCs w:val="18"/>
      </w:rPr>
    </w:pPr>
    <w:r w:rsidRPr="00D21F9C">
      <w:rPr>
        <w:rStyle w:val="PageNumber"/>
        <w:rFonts w:ascii="Cambria" w:hAnsi="Cambria"/>
        <w:color w:val="333333"/>
        <w:sz w:val="18"/>
        <w:szCs w:val="18"/>
      </w:rPr>
      <w:t>*A completar por Hospital de Clínicas – Proyecto ECHO.</w:t>
    </w:r>
  </w:p>
  <w:p w:rsidR="00D4110C" w:rsidRPr="00D21F9C" w:rsidRDefault="00D4110C" w:rsidP="00D21F9C">
    <w:pPr>
      <w:jc w:val="both"/>
      <w:rPr>
        <w:rFonts w:ascii="Cambria" w:hAnsi="Cambria"/>
        <w:color w:val="333333"/>
        <w:sz w:val="18"/>
        <w:szCs w:val="18"/>
        <w:lang w:val="es-ES_tradnl"/>
      </w:rPr>
    </w:pPr>
    <w:r w:rsidRPr="00D21F9C">
      <w:rPr>
        <w:rFonts w:ascii="Cambria" w:hAnsi="Cambria"/>
        <w:color w:val="333333"/>
        <w:sz w:val="18"/>
        <w:szCs w:val="18"/>
        <w:lang w:val="es-ES_tradnl"/>
      </w:rPr>
      <w:t>Nota: NO incluya ningún dato del paciente que posibilite su identificación por terceros (nombre, cédula, peculiaridades físicas, etc.).</w:t>
    </w:r>
  </w:p>
  <w:p w:rsidR="00D4110C" w:rsidRPr="00D21F9C" w:rsidRDefault="00D4110C" w:rsidP="00D21F9C">
    <w:pPr>
      <w:pStyle w:val="Footer"/>
      <w:jc w:val="center"/>
      <w:rPr>
        <w:rFonts w:ascii="Cambria" w:hAnsi="Cambria"/>
        <w:color w:val="333333"/>
        <w:sz w:val="18"/>
        <w:szCs w:val="18"/>
        <w:lang w:val="es-ES_tradnl"/>
      </w:rPr>
    </w:pPr>
    <w:r w:rsidRPr="00D21F9C">
      <w:rPr>
        <w:rFonts w:ascii="Cambria" w:hAnsi="Cambria"/>
        <w:color w:val="333333"/>
        <w:sz w:val="18"/>
        <w:szCs w:val="18"/>
        <w:lang w:val="es-ES_tradnl"/>
      </w:rPr>
      <w:t>Revisado: 14/10/14</w:t>
    </w:r>
  </w:p>
  <w:p w:rsidR="00D4110C" w:rsidRPr="00D21F9C" w:rsidRDefault="00D4110C" w:rsidP="00D21F9C">
    <w:pPr>
      <w:pStyle w:val="Footer"/>
      <w:jc w:val="center"/>
      <w:rPr>
        <w:rFonts w:ascii="Cambria" w:hAnsi="Cambria"/>
        <w:color w:val="333333"/>
        <w:sz w:val="18"/>
        <w:szCs w:val="18"/>
      </w:rPr>
    </w:pPr>
    <w:r w:rsidRPr="00D21F9C">
      <w:rPr>
        <w:rStyle w:val="PageNumber"/>
        <w:rFonts w:ascii="Cambria" w:hAnsi="Cambria"/>
        <w:color w:val="333333"/>
        <w:sz w:val="18"/>
        <w:szCs w:val="18"/>
      </w:rPr>
      <w:fldChar w:fldCharType="begin"/>
    </w:r>
    <w:r w:rsidRPr="00D21F9C">
      <w:rPr>
        <w:rStyle w:val="PageNumber"/>
        <w:rFonts w:ascii="Cambria" w:hAnsi="Cambria"/>
        <w:color w:val="333333"/>
        <w:sz w:val="18"/>
        <w:szCs w:val="18"/>
      </w:rPr>
      <w:instrText xml:space="preserve"> PAGE </w:instrText>
    </w:r>
    <w:r w:rsidRPr="00D21F9C">
      <w:rPr>
        <w:rStyle w:val="PageNumber"/>
        <w:rFonts w:ascii="Cambria" w:hAnsi="Cambria"/>
        <w:color w:val="333333"/>
        <w:sz w:val="18"/>
        <w:szCs w:val="18"/>
      </w:rPr>
      <w:fldChar w:fldCharType="separate"/>
    </w:r>
    <w:r>
      <w:rPr>
        <w:rStyle w:val="PageNumber"/>
        <w:rFonts w:ascii="Cambria" w:hAnsi="Cambria"/>
        <w:noProof/>
        <w:color w:val="333333"/>
        <w:sz w:val="18"/>
        <w:szCs w:val="18"/>
      </w:rPr>
      <w:t>2</w:t>
    </w:r>
    <w:r w:rsidRPr="00D21F9C">
      <w:rPr>
        <w:rStyle w:val="PageNumber"/>
        <w:rFonts w:ascii="Cambria" w:hAnsi="Cambria"/>
        <w:color w:val="333333"/>
        <w:sz w:val="18"/>
        <w:szCs w:val="18"/>
      </w:rPr>
      <w:fldChar w:fldCharType="end"/>
    </w:r>
    <w:r w:rsidRPr="00D21F9C">
      <w:rPr>
        <w:rStyle w:val="PageNumber"/>
        <w:rFonts w:ascii="Cambria" w:hAnsi="Cambria"/>
        <w:color w:val="333333"/>
        <w:sz w:val="18"/>
        <w:szCs w:val="18"/>
      </w:rPr>
      <w:t>/</w:t>
    </w:r>
    <w:r w:rsidRPr="00D21F9C">
      <w:rPr>
        <w:rStyle w:val="PageNumber"/>
        <w:rFonts w:ascii="Cambria" w:hAnsi="Cambria"/>
        <w:color w:val="333333"/>
        <w:sz w:val="18"/>
        <w:szCs w:val="18"/>
      </w:rPr>
      <w:fldChar w:fldCharType="begin"/>
    </w:r>
    <w:r w:rsidRPr="00D21F9C">
      <w:rPr>
        <w:rStyle w:val="PageNumber"/>
        <w:rFonts w:ascii="Cambria" w:hAnsi="Cambria"/>
        <w:color w:val="333333"/>
        <w:sz w:val="18"/>
        <w:szCs w:val="18"/>
      </w:rPr>
      <w:instrText xml:space="preserve"> NUMPAGES </w:instrText>
    </w:r>
    <w:r w:rsidRPr="00D21F9C">
      <w:rPr>
        <w:rStyle w:val="PageNumber"/>
        <w:rFonts w:ascii="Cambria" w:hAnsi="Cambria"/>
        <w:color w:val="333333"/>
        <w:sz w:val="18"/>
        <w:szCs w:val="18"/>
      </w:rPr>
      <w:fldChar w:fldCharType="separate"/>
    </w:r>
    <w:r>
      <w:rPr>
        <w:rStyle w:val="PageNumber"/>
        <w:rFonts w:ascii="Cambria" w:hAnsi="Cambria"/>
        <w:noProof/>
        <w:color w:val="333333"/>
        <w:sz w:val="18"/>
        <w:szCs w:val="18"/>
      </w:rPr>
      <w:t>2</w:t>
    </w:r>
    <w:r w:rsidRPr="00D21F9C">
      <w:rPr>
        <w:rStyle w:val="PageNumber"/>
        <w:rFonts w:ascii="Cambria" w:hAnsi="Cambria"/>
        <w:color w:val="333333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10C" w:rsidRDefault="00D4110C">
      <w:r>
        <w:separator/>
      </w:r>
    </w:p>
  </w:footnote>
  <w:footnote w:type="continuationSeparator" w:id="0">
    <w:p w:rsidR="00D4110C" w:rsidRDefault="00D411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0C" w:rsidRDefault="00D4110C" w:rsidP="00C44E63">
    <w:pPr>
      <w:pStyle w:val="Header"/>
    </w:pPr>
    <w:r>
      <w:rPr>
        <w:noProof/>
      </w:rPr>
      <w:pict>
        <v:group id="_x0000_s2049" style="position:absolute;margin-left:414pt;margin-top:0;width:122.5pt;height:1in;z-index:251660288" coordorigin="8100,720" coordsize="2450,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180;top:720;width:1370;height:1440">
            <v:imagedata r:id="rId1" o:title=""/>
          </v:shape>
          <v:shape id="_x0000_s2051" type="#_x0000_t75" style="position:absolute;left:8100;top:720;width:1035;height:1440">
            <v:imagedata r:id="rId2" o:title=""/>
          </v:shape>
        </v:group>
      </w:pict>
    </w:r>
    <w:r>
      <w:pict>
        <v:shape id="_x0000_i1026" type="#_x0000_t75" style="width:113.25pt;height:69.75pt">
          <v:imagedata r:id="rId3" o:title=""/>
        </v:shape>
      </w:pict>
    </w:r>
    <w:r>
      <w:t xml:space="preserve">                         </w:t>
    </w:r>
    <w:r>
      <w:tab/>
    </w:r>
    <w:r>
      <w:tab/>
    </w:r>
  </w:p>
  <w:p w:rsidR="00D4110C" w:rsidRDefault="00D411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EAEAA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3AD8"/>
    <w:rsid w:val="00004333"/>
    <w:rsid w:val="00006938"/>
    <w:rsid w:val="00025287"/>
    <w:rsid w:val="0003281C"/>
    <w:rsid w:val="000444B6"/>
    <w:rsid w:val="000632AB"/>
    <w:rsid w:val="000809C5"/>
    <w:rsid w:val="00086375"/>
    <w:rsid w:val="00095456"/>
    <w:rsid w:val="000A0AA1"/>
    <w:rsid w:val="000B0F5B"/>
    <w:rsid w:val="000B2A3C"/>
    <w:rsid w:val="000E1810"/>
    <w:rsid w:val="000E3765"/>
    <w:rsid w:val="000F2899"/>
    <w:rsid w:val="00111B0A"/>
    <w:rsid w:val="00120C4D"/>
    <w:rsid w:val="00122E95"/>
    <w:rsid w:val="001236F2"/>
    <w:rsid w:val="0013223F"/>
    <w:rsid w:val="0015230D"/>
    <w:rsid w:val="00152355"/>
    <w:rsid w:val="00153991"/>
    <w:rsid w:val="00175F9A"/>
    <w:rsid w:val="00186B28"/>
    <w:rsid w:val="00191E2C"/>
    <w:rsid w:val="001953D4"/>
    <w:rsid w:val="001A1735"/>
    <w:rsid w:val="001B17AE"/>
    <w:rsid w:val="001B46AE"/>
    <w:rsid w:val="001B4E86"/>
    <w:rsid w:val="001C2FB6"/>
    <w:rsid w:val="001F0E9A"/>
    <w:rsid w:val="001F3D32"/>
    <w:rsid w:val="002069B6"/>
    <w:rsid w:val="00213FE1"/>
    <w:rsid w:val="0021536A"/>
    <w:rsid w:val="00216D58"/>
    <w:rsid w:val="002232E2"/>
    <w:rsid w:val="00224C30"/>
    <w:rsid w:val="0022551E"/>
    <w:rsid w:val="002707DB"/>
    <w:rsid w:val="00280ADD"/>
    <w:rsid w:val="002B48E7"/>
    <w:rsid w:val="002B7D0A"/>
    <w:rsid w:val="002D0CB8"/>
    <w:rsid w:val="002D1B6B"/>
    <w:rsid w:val="002D4346"/>
    <w:rsid w:val="002F308C"/>
    <w:rsid w:val="002F32BF"/>
    <w:rsid w:val="0030208F"/>
    <w:rsid w:val="00302E31"/>
    <w:rsid w:val="00307F43"/>
    <w:rsid w:val="00321519"/>
    <w:rsid w:val="00331D6E"/>
    <w:rsid w:val="00342B6C"/>
    <w:rsid w:val="00356871"/>
    <w:rsid w:val="0036307E"/>
    <w:rsid w:val="00364171"/>
    <w:rsid w:val="00365509"/>
    <w:rsid w:val="003716A1"/>
    <w:rsid w:val="003906A2"/>
    <w:rsid w:val="00392A91"/>
    <w:rsid w:val="00394B5F"/>
    <w:rsid w:val="003A3290"/>
    <w:rsid w:val="003A379D"/>
    <w:rsid w:val="003C1D73"/>
    <w:rsid w:val="003C4F67"/>
    <w:rsid w:val="003C675F"/>
    <w:rsid w:val="003D2639"/>
    <w:rsid w:val="003D4A46"/>
    <w:rsid w:val="003E1BD8"/>
    <w:rsid w:val="003F71FF"/>
    <w:rsid w:val="00411BBD"/>
    <w:rsid w:val="00413AD8"/>
    <w:rsid w:val="0041594B"/>
    <w:rsid w:val="004404C3"/>
    <w:rsid w:val="00470E93"/>
    <w:rsid w:val="004744CE"/>
    <w:rsid w:val="00487614"/>
    <w:rsid w:val="004970C3"/>
    <w:rsid w:val="004A3745"/>
    <w:rsid w:val="004E0B54"/>
    <w:rsid w:val="004E1012"/>
    <w:rsid w:val="004E56AC"/>
    <w:rsid w:val="004E6BD2"/>
    <w:rsid w:val="004F6EFE"/>
    <w:rsid w:val="00516D1A"/>
    <w:rsid w:val="0052674F"/>
    <w:rsid w:val="00530057"/>
    <w:rsid w:val="00531C6A"/>
    <w:rsid w:val="0053597D"/>
    <w:rsid w:val="00540C0F"/>
    <w:rsid w:val="00544309"/>
    <w:rsid w:val="00572515"/>
    <w:rsid w:val="00583A9B"/>
    <w:rsid w:val="00587160"/>
    <w:rsid w:val="005A65D2"/>
    <w:rsid w:val="005B0328"/>
    <w:rsid w:val="005B5342"/>
    <w:rsid w:val="005B69CD"/>
    <w:rsid w:val="005C25D4"/>
    <w:rsid w:val="005C728A"/>
    <w:rsid w:val="005D5AFF"/>
    <w:rsid w:val="005E5368"/>
    <w:rsid w:val="005F0D7E"/>
    <w:rsid w:val="005F4753"/>
    <w:rsid w:val="00603A8C"/>
    <w:rsid w:val="006040CA"/>
    <w:rsid w:val="00607D41"/>
    <w:rsid w:val="00607DB5"/>
    <w:rsid w:val="006124FF"/>
    <w:rsid w:val="0061361E"/>
    <w:rsid w:val="00626F83"/>
    <w:rsid w:val="00632265"/>
    <w:rsid w:val="006327C2"/>
    <w:rsid w:val="00632A86"/>
    <w:rsid w:val="0064091B"/>
    <w:rsid w:val="006454EF"/>
    <w:rsid w:val="00654F8B"/>
    <w:rsid w:val="00657017"/>
    <w:rsid w:val="006660D2"/>
    <w:rsid w:val="00672262"/>
    <w:rsid w:val="0068072B"/>
    <w:rsid w:val="00683A85"/>
    <w:rsid w:val="00694510"/>
    <w:rsid w:val="006A07A8"/>
    <w:rsid w:val="006A3A18"/>
    <w:rsid w:val="006A4A28"/>
    <w:rsid w:val="006A7A43"/>
    <w:rsid w:val="006C1238"/>
    <w:rsid w:val="006D181E"/>
    <w:rsid w:val="006E54C3"/>
    <w:rsid w:val="006F55CB"/>
    <w:rsid w:val="00707729"/>
    <w:rsid w:val="0071489D"/>
    <w:rsid w:val="00725CB6"/>
    <w:rsid w:val="0073249A"/>
    <w:rsid w:val="00733A77"/>
    <w:rsid w:val="00744388"/>
    <w:rsid w:val="0075569C"/>
    <w:rsid w:val="007668C6"/>
    <w:rsid w:val="00767E98"/>
    <w:rsid w:val="00771252"/>
    <w:rsid w:val="00781DD6"/>
    <w:rsid w:val="00783B52"/>
    <w:rsid w:val="007A0FCA"/>
    <w:rsid w:val="007D3336"/>
    <w:rsid w:val="007D5E17"/>
    <w:rsid w:val="007D73A0"/>
    <w:rsid w:val="007E030E"/>
    <w:rsid w:val="007F069C"/>
    <w:rsid w:val="008007D7"/>
    <w:rsid w:val="00822934"/>
    <w:rsid w:val="008257E5"/>
    <w:rsid w:val="008345AD"/>
    <w:rsid w:val="00850008"/>
    <w:rsid w:val="0087283F"/>
    <w:rsid w:val="00894E0C"/>
    <w:rsid w:val="008952A4"/>
    <w:rsid w:val="00914B9F"/>
    <w:rsid w:val="00921DDF"/>
    <w:rsid w:val="0095722F"/>
    <w:rsid w:val="00967C97"/>
    <w:rsid w:val="00982EE6"/>
    <w:rsid w:val="009967F1"/>
    <w:rsid w:val="009B02B5"/>
    <w:rsid w:val="009C0E5E"/>
    <w:rsid w:val="009D4EFA"/>
    <w:rsid w:val="00A008C8"/>
    <w:rsid w:val="00A036B8"/>
    <w:rsid w:val="00A0565F"/>
    <w:rsid w:val="00A108A5"/>
    <w:rsid w:val="00A12E6A"/>
    <w:rsid w:val="00A231DC"/>
    <w:rsid w:val="00A27231"/>
    <w:rsid w:val="00A3426F"/>
    <w:rsid w:val="00A61CCD"/>
    <w:rsid w:val="00A753D3"/>
    <w:rsid w:val="00A75994"/>
    <w:rsid w:val="00A81CB4"/>
    <w:rsid w:val="00AA163C"/>
    <w:rsid w:val="00AB4FD5"/>
    <w:rsid w:val="00AB5FD2"/>
    <w:rsid w:val="00AD65C0"/>
    <w:rsid w:val="00AE44EA"/>
    <w:rsid w:val="00AE7960"/>
    <w:rsid w:val="00B02AAE"/>
    <w:rsid w:val="00B114EF"/>
    <w:rsid w:val="00B139F7"/>
    <w:rsid w:val="00B153E5"/>
    <w:rsid w:val="00B32448"/>
    <w:rsid w:val="00B36A67"/>
    <w:rsid w:val="00B43B31"/>
    <w:rsid w:val="00B65D24"/>
    <w:rsid w:val="00B72E3C"/>
    <w:rsid w:val="00B74F38"/>
    <w:rsid w:val="00B81450"/>
    <w:rsid w:val="00BA37B0"/>
    <w:rsid w:val="00BA6CA6"/>
    <w:rsid w:val="00BC0A0E"/>
    <w:rsid w:val="00BC0F50"/>
    <w:rsid w:val="00BD6702"/>
    <w:rsid w:val="00BE6604"/>
    <w:rsid w:val="00BE6A5B"/>
    <w:rsid w:val="00BE6C91"/>
    <w:rsid w:val="00C26B0E"/>
    <w:rsid w:val="00C37093"/>
    <w:rsid w:val="00C42A6F"/>
    <w:rsid w:val="00C44E63"/>
    <w:rsid w:val="00C67AE1"/>
    <w:rsid w:val="00C8054E"/>
    <w:rsid w:val="00C9386A"/>
    <w:rsid w:val="00CA341D"/>
    <w:rsid w:val="00CC3A5B"/>
    <w:rsid w:val="00CC55BA"/>
    <w:rsid w:val="00CC6298"/>
    <w:rsid w:val="00CD3CB5"/>
    <w:rsid w:val="00CD3F59"/>
    <w:rsid w:val="00CD4055"/>
    <w:rsid w:val="00CF3FA0"/>
    <w:rsid w:val="00D1387D"/>
    <w:rsid w:val="00D21F9C"/>
    <w:rsid w:val="00D34768"/>
    <w:rsid w:val="00D3590A"/>
    <w:rsid w:val="00D368BA"/>
    <w:rsid w:val="00D37F8E"/>
    <w:rsid w:val="00D4110C"/>
    <w:rsid w:val="00D44A14"/>
    <w:rsid w:val="00D545D9"/>
    <w:rsid w:val="00D6280A"/>
    <w:rsid w:val="00D67FD7"/>
    <w:rsid w:val="00D840FF"/>
    <w:rsid w:val="00D84ED6"/>
    <w:rsid w:val="00D9780E"/>
    <w:rsid w:val="00DA6005"/>
    <w:rsid w:val="00DB5C97"/>
    <w:rsid w:val="00DC4285"/>
    <w:rsid w:val="00DC74AA"/>
    <w:rsid w:val="00E013D4"/>
    <w:rsid w:val="00E03843"/>
    <w:rsid w:val="00E1447F"/>
    <w:rsid w:val="00E16927"/>
    <w:rsid w:val="00E41228"/>
    <w:rsid w:val="00E466E8"/>
    <w:rsid w:val="00E47EBD"/>
    <w:rsid w:val="00E54F56"/>
    <w:rsid w:val="00E717BF"/>
    <w:rsid w:val="00E71FE5"/>
    <w:rsid w:val="00E75C59"/>
    <w:rsid w:val="00E82975"/>
    <w:rsid w:val="00E84746"/>
    <w:rsid w:val="00E954C8"/>
    <w:rsid w:val="00EA1EF4"/>
    <w:rsid w:val="00EB0DAD"/>
    <w:rsid w:val="00ED194E"/>
    <w:rsid w:val="00ED55DD"/>
    <w:rsid w:val="00ED7E6A"/>
    <w:rsid w:val="00EE4134"/>
    <w:rsid w:val="00F018B8"/>
    <w:rsid w:val="00F25265"/>
    <w:rsid w:val="00F35F53"/>
    <w:rsid w:val="00F3789F"/>
    <w:rsid w:val="00F450A2"/>
    <w:rsid w:val="00F46220"/>
    <w:rsid w:val="00F558ED"/>
    <w:rsid w:val="00F71150"/>
    <w:rsid w:val="00F76D56"/>
    <w:rsid w:val="00F85581"/>
    <w:rsid w:val="00FA022B"/>
    <w:rsid w:val="00FA4298"/>
    <w:rsid w:val="00FB0A4F"/>
    <w:rsid w:val="00FD22F1"/>
    <w:rsid w:val="00FD7D04"/>
    <w:rsid w:val="00FE2848"/>
    <w:rsid w:val="00FE603F"/>
    <w:rsid w:val="00FF2111"/>
    <w:rsid w:val="00FF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DAD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0C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153991"/>
    <w:rPr>
      <w:rFonts w:cs="Times New Roman"/>
      <w:color w:val="60642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03A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2A91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0E37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92A9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E37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A7A43"/>
    <w:rPr>
      <w:rFonts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99"/>
    <w:qFormat/>
    <w:rsid w:val="00B139F7"/>
    <w:rPr>
      <w:rFonts w:cs="Times New Roman"/>
      <w:i/>
    </w:rPr>
  </w:style>
  <w:style w:type="character" w:styleId="Hyperlink">
    <w:name w:val="Hyperlink"/>
    <w:basedOn w:val="DefaultParagraphFont"/>
    <w:uiPriority w:val="99"/>
    <w:rsid w:val="00CC55BA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sid w:val="00D21F9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75967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59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5" w:color="050505"/>
            <w:bottom w:val="none" w:sz="0" w:space="0" w:color="auto"/>
            <w:right w:val="none" w:sz="0" w:space="0" w:color="auto"/>
          </w:divBdr>
          <w:divsChild>
            <w:div w:id="5150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yecto.echo.urugua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2</Pages>
  <Words>301</Words>
  <Characters>1716</Characters>
  <Application>Microsoft Office Outlook</Application>
  <DocSecurity>0</DocSecurity>
  <Lines>0</Lines>
  <Paragraphs>0</Paragraphs>
  <ScaleCrop>false</ScaleCrop>
  <Company>HSC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A COMPLETAR POR MÉDICO TRATANTE</dc:title>
  <dc:subject/>
  <dc:creator>UNM</dc:creator>
  <cp:keywords/>
  <dc:description/>
  <cp:lastModifiedBy>elisaml</cp:lastModifiedBy>
  <cp:revision>9</cp:revision>
  <cp:lastPrinted>2012-03-27T11:08:00Z</cp:lastPrinted>
  <dcterms:created xsi:type="dcterms:W3CDTF">2014-10-13T11:35:00Z</dcterms:created>
  <dcterms:modified xsi:type="dcterms:W3CDTF">2014-10-14T12:56:00Z</dcterms:modified>
</cp:coreProperties>
</file>